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margin" w:tblpXSpec="right" w:tblpY="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84"/>
      </w:tblGrid>
      <w:tr w:rsidR="009744FB" w:rsidTr="009744FB">
        <w:trPr>
          <w:cantSplit/>
          <w:trHeight w:val="270"/>
        </w:trPr>
        <w:tc>
          <w:tcPr>
            <w:tcW w:w="1884" w:type="dxa"/>
            <w:noWrap/>
          </w:tcPr>
          <w:p w:rsidR="009744FB" w:rsidRDefault="009744FB" w:rsidP="00B66394">
            <w:pPr>
              <w:spacing w:after="0" w:line="240" w:lineRule="auto"/>
              <w:jc w:val="center"/>
              <w:rPr>
                <w:rFonts w:ascii="EanGnivc" w:hAnsi="EanGnivc"/>
                <w:sz w:val="64"/>
                <w:szCs w:val="64"/>
                <w:lang w:val="en-US"/>
              </w:rPr>
            </w:pPr>
          </w:p>
        </w:tc>
      </w:tr>
    </w:tbl>
    <w:p w:rsidR="006944BA" w:rsidRDefault="006944BA" w:rsidP="00E51C33">
      <w:pPr>
        <w:widowControl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</w:p>
    <w:p w:rsidR="00E51C33" w:rsidRDefault="00E51C33" w:rsidP="006944B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0" w:name="_Hlk99470311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Кировской городской прокуратурой организовано проведение «горячей линии» по вопросам </w:t>
      </w:r>
      <w:r w:rsidR="003742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обеспечения льготной категории граждан лекарственными препаратами и медицинскими изделиями.</w:t>
      </w:r>
    </w:p>
    <w:p w:rsidR="00E51C33" w:rsidRDefault="00E51C33" w:rsidP="006944B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В случае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если вы полагаете</w:t>
      </w:r>
      <w:r w:rsidR="003742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что нарушаются ваши права или интересы, вы вправе сообщить об этом </w:t>
      </w:r>
      <w:r w:rsidR="003742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14.02.2023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 1</w:t>
      </w:r>
      <w:r w:rsidR="000F4BF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="00E941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ч. </w:t>
      </w:r>
      <w:r w:rsidR="000F4BF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</w:t>
      </w:r>
      <w:r w:rsidR="000F4BF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1" w:name="_GoBack"/>
      <w:bookmarkEnd w:id="1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мин. </w:t>
      </w:r>
      <w:r w:rsidR="00545CC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18 ч. 00 мин. 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горяч</w:t>
      </w:r>
      <w:r w:rsidR="00545CC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ую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лини</w:t>
      </w:r>
      <w:r w:rsidR="00545CC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 тел. </w:t>
      </w:r>
      <w:r w:rsidRPr="00E51C3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8 (81362) </w:t>
      </w:r>
      <w:r w:rsidR="0037421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2-73-59.</w:t>
      </w:r>
    </w:p>
    <w:p w:rsidR="00E51C33" w:rsidRDefault="00E51C33" w:rsidP="006944B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27EE9" w:rsidRDefault="006944BA" w:rsidP="00E51C3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bookmarkEnd w:id="0"/>
    </w:p>
    <w:sectPr w:rsidR="00727EE9" w:rsidSect="00FF4299">
      <w:headerReference w:type="default" r:id="rId11"/>
      <w:footerReference w:type="first" r:id="rId12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43C" w:rsidRDefault="0039443C" w:rsidP="007212FD">
      <w:pPr>
        <w:spacing w:after="0" w:line="240" w:lineRule="auto"/>
      </w:pPr>
      <w:r>
        <w:separator/>
      </w:r>
    </w:p>
  </w:endnote>
  <w:endnote w:type="continuationSeparator" w:id="0">
    <w:p w:rsidR="0039443C" w:rsidRDefault="0039443C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anGniv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179" w:rsidRDefault="00107179" w:rsidP="008A2205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43C" w:rsidRDefault="0039443C" w:rsidP="007212FD">
      <w:pPr>
        <w:spacing w:after="0" w:line="240" w:lineRule="auto"/>
      </w:pPr>
      <w:r>
        <w:separator/>
      </w:r>
    </w:p>
  </w:footnote>
  <w:footnote w:type="continuationSeparator" w:id="0">
    <w:p w:rsidR="0039443C" w:rsidRDefault="0039443C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938470"/>
      <w:docPartObj>
        <w:docPartGallery w:val="Page Numbers (Top of Page)"/>
        <w:docPartUnique/>
      </w:docPartObj>
    </w:sdtPr>
    <w:sdtContent>
      <w:p w:rsidR="005C17BB" w:rsidRDefault="00912665">
        <w:pPr>
          <w:pStyle w:val="a4"/>
          <w:jc w:val="center"/>
        </w:pPr>
        <w:r>
          <w:fldChar w:fldCharType="begin"/>
        </w:r>
        <w:r w:rsidR="005C17BB">
          <w:instrText>PAGE   \* MERGEFORMAT</w:instrText>
        </w:r>
        <w:r>
          <w:fldChar w:fldCharType="separate"/>
        </w:r>
        <w:r w:rsidR="005C17BB">
          <w:t>2</w:t>
        </w:r>
        <w:r>
          <w:fldChar w:fldCharType="end"/>
        </w:r>
      </w:p>
    </w:sdtContent>
  </w:sdt>
  <w:p w:rsidR="005C17BB" w:rsidRDefault="005C17B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C1537"/>
    <w:multiLevelType w:val="hybridMultilevel"/>
    <w:tmpl w:val="8BB2B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11D5F"/>
    <w:multiLevelType w:val="hybridMultilevel"/>
    <w:tmpl w:val="1A9E701A"/>
    <w:lvl w:ilvl="0" w:tplc="157EE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E415FB"/>
    <w:rsid w:val="0000196B"/>
    <w:rsid w:val="000068A4"/>
    <w:rsid w:val="00014464"/>
    <w:rsid w:val="00014574"/>
    <w:rsid w:val="000153E8"/>
    <w:rsid w:val="0001634D"/>
    <w:rsid w:val="0001696A"/>
    <w:rsid w:val="00021F0F"/>
    <w:rsid w:val="00024D01"/>
    <w:rsid w:val="00030291"/>
    <w:rsid w:val="00041B95"/>
    <w:rsid w:val="000427D6"/>
    <w:rsid w:val="00043691"/>
    <w:rsid w:val="00043C9F"/>
    <w:rsid w:val="00044F15"/>
    <w:rsid w:val="00052801"/>
    <w:rsid w:val="000550FF"/>
    <w:rsid w:val="00056A50"/>
    <w:rsid w:val="00070889"/>
    <w:rsid w:val="000708F4"/>
    <w:rsid w:val="00071981"/>
    <w:rsid w:val="00074DA6"/>
    <w:rsid w:val="00074EC2"/>
    <w:rsid w:val="0007553B"/>
    <w:rsid w:val="000778D6"/>
    <w:rsid w:val="000803E2"/>
    <w:rsid w:val="000833BD"/>
    <w:rsid w:val="00090738"/>
    <w:rsid w:val="00095729"/>
    <w:rsid w:val="000A277C"/>
    <w:rsid w:val="000A4E3C"/>
    <w:rsid w:val="000A527E"/>
    <w:rsid w:val="000A6C9D"/>
    <w:rsid w:val="000A7560"/>
    <w:rsid w:val="000B708E"/>
    <w:rsid w:val="000C062E"/>
    <w:rsid w:val="000C31D3"/>
    <w:rsid w:val="000C79AE"/>
    <w:rsid w:val="000D494F"/>
    <w:rsid w:val="000E3FF0"/>
    <w:rsid w:val="000F32C2"/>
    <w:rsid w:val="000F4BF6"/>
    <w:rsid w:val="000F5416"/>
    <w:rsid w:val="000F7BB7"/>
    <w:rsid w:val="00101AA3"/>
    <w:rsid w:val="00107179"/>
    <w:rsid w:val="00120260"/>
    <w:rsid w:val="00134382"/>
    <w:rsid w:val="00137D50"/>
    <w:rsid w:val="00144445"/>
    <w:rsid w:val="00144AEE"/>
    <w:rsid w:val="00151B1C"/>
    <w:rsid w:val="00154919"/>
    <w:rsid w:val="00156642"/>
    <w:rsid w:val="001572B8"/>
    <w:rsid w:val="001600A6"/>
    <w:rsid w:val="001618F2"/>
    <w:rsid w:val="001641B5"/>
    <w:rsid w:val="00166A1C"/>
    <w:rsid w:val="0017019C"/>
    <w:rsid w:val="00173F90"/>
    <w:rsid w:val="00180843"/>
    <w:rsid w:val="00180DFB"/>
    <w:rsid w:val="0018208F"/>
    <w:rsid w:val="001822FA"/>
    <w:rsid w:val="001921AE"/>
    <w:rsid w:val="001A522A"/>
    <w:rsid w:val="001A71D0"/>
    <w:rsid w:val="001B073C"/>
    <w:rsid w:val="001B3194"/>
    <w:rsid w:val="001C2357"/>
    <w:rsid w:val="001C2DD0"/>
    <w:rsid w:val="001C4297"/>
    <w:rsid w:val="001C50D8"/>
    <w:rsid w:val="001C61B8"/>
    <w:rsid w:val="001D4F23"/>
    <w:rsid w:val="001D5E58"/>
    <w:rsid w:val="001E064C"/>
    <w:rsid w:val="001E2A60"/>
    <w:rsid w:val="001E7B01"/>
    <w:rsid w:val="001F3385"/>
    <w:rsid w:val="001F5899"/>
    <w:rsid w:val="001F7FCD"/>
    <w:rsid w:val="00203208"/>
    <w:rsid w:val="002048A1"/>
    <w:rsid w:val="00207746"/>
    <w:rsid w:val="00224E1B"/>
    <w:rsid w:val="002403E3"/>
    <w:rsid w:val="00280D52"/>
    <w:rsid w:val="00281733"/>
    <w:rsid w:val="00282A49"/>
    <w:rsid w:val="00291073"/>
    <w:rsid w:val="002910B5"/>
    <w:rsid w:val="002927E4"/>
    <w:rsid w:val="002955B5"/>
    <w:rsid w:val="00297BCD"/>
    <w:rsid w:val="002A30BF"/>
    <w:rsid w:val="002A61DD"/>
    <w:rsid w:val="002A6465"/>
    <w:rsid w:val="002B4378"/>
    <w:rsid w:val="002B4B66"/>
    <w:rsid w:val="002B5B34"/>
    <w:rsid w:val="002B6BA7"/>
    <w:rsid w:val="002C084D"/>
    <w:rsid w:val="002C7C1D"/>
    <w:rsid w:val="002D20C4"/>
    <w:rsid w:val="002D484E"/>
    <w:rsid w:val="002D6AC7"/>
    <w:rsid w:val="002E250E"/>
    <w:rsid w:val="002E7520"/>
    <w:rsid w:val="002F5211"/>
    <w:rsid w:val="00301395"/>
    <w:rsid w:val="003072A0"/>
    <w:rsid w:val="0031486B"/>
    <w:rsid w:val="003150C4"/>
    <w:rsid w:val="003355BD"/>
    <w:rsid w:val="00337A87"/>
    <w:rsid w:val="003407C6"/>
    <w:rsid w:val="0034238E"/>
    <w:rsid w:val="003443C6"/>
    <w:rsid w:val="00351661"/>
    <w:rsid w:val="00371229"/>
    <w:rsid w:val="00371AFE"/>
    <w:rsid w:val="0037421D"/>
    <w:rsid w:val="0037627A"/>
    <w:rsid w:val="00384D83"/>
    <w:rsid w:val="00386BB6"/>
    <w:rsid w:val="003877B3"/>
    <w:rsid w:val="0039045F"/>
    <w:rsid w:val="0039443C"/>
    <w:rsid w:val="00394536"/>
    <w:rsid w:val="003B4D0B"/>
    <w:rsid w:val="003B762B"/>
    <w:rsid w:val="003B7F94"/>
    <w:rsid w:val="003C030D"/>
    <w:rsid w:val="003C1601"/>
    <w:rsid w:val="003C2B52"/>
    <w:rsid w:val="003C39B0"/>
    <w:rsid w:val="003E45E7"/>
    <w:rsid w:val="003E77E1"/>
    <w:rsid w:val="003F7C93"/>
    <w:rsid w:val="004036B5"/>
    <w:rsid w:val="00410A58"/>
    <w:rsid w:val="00411E34"/>
    <w:rsid w:val="004149A0"/>
    <w:rsid w:val="00420D95"/>
    <w:rsid w:val="00421432"/>
    <w:rsid w:val="00430D3F"/>
    <w:rsid w:val="0044642D"/>
    <w:rsid w:val="0046212D"/>
    <w:rsid w:val="00464C05"/>
    <w:rsid w:val="00470AB3"/>
    <w:rsid w:val="00470BE4"/>
    <w:rsid w:val="00471072"/>
    <w:rsid w:val="00471B0F"/>
    <w:rsid w:val="00472C2E"/>
    <w:rsid w:val="004774C9"/>
    <w:rsid w:val="00477D86"/>
    <w:rsid w:val="004840EF"/>
    <w:rsid w:val="00497EE9"/>
    <w:rsid w:val="004A2339"/>
    <w:rsid w:val="004A43B7"/>
    <w:rsid w:val="004A5FFE"/>
    <w:rsid w:val="004C4552"/>
    <w:rsid w:val="004C56B7"/>
    <w:rsid w:val="004C7909"/>
    <w:rsid w:val="004D18FE"/>
    <w:rsid w:val="004D7D33"/>
    <w:rsid w:val="004E0229"/>
    <w:rsid w:val="004E0AF0"/>
    <w:rsid w:val="004E10FC"/>
    <w:rsid w:val="004E386A"/>
    <w:rsid w:val="004E3F7D"/>
    <w:rsid w:val="004E7439"/>
    <w:rsid w:val="004E7B80"/>
    <w:rsid w:val="004F53F0"/>
    <w:rsid w:val="004F5463"/>
    <w:rsid w:val="004F6D3A"/>
    <w:rsid w:val="00501116"/>
    <w:rsid w:val="00503D80"/>
    <w:rsid w:val="00503DD5"/>
    <w:rsid w:val="00512CB8"/>
    <w:rsid w:val="005220DC"/>
    <w:rsid w:val="0052385D"/>
    <w:rsid w:val="00525710"/>
    <w:rsid w:val="00530F51"/>
    <w:rsid w:val="00536C62"/>
    <w:rsid w:val="00541DF4"/>
    <w:rsid w:val="00542414"/>
    <w:rsid w:val="00545CC9"/>
    <w:rsid w:val="00546605"/>
    <w:rsid w:val="00553F74"/>
    <w:rsid w:val="00555265"/>
    <w:rsid w:val="00565FDC"/>
    <w:rsid w:val="0056755E"/>
    <w:rsid w:val="00573CBD"/>
    <w:rsid w:val="005741AC"/>
    <w:rsid w:val="00582DB1"/>
    <w:rsid w:val="00583D58"/>
    <w:rsid w:val="00590D66"/>
    <w:rsid w:val="005916D9"/>
    <w:rsid w:val="00595BB2"/>
    <w:rsid w:val="005A0845"/>
    <w:rsid w:val="005A08B2"/>
    <w:rsid w:val="005B6345"/>
    <w:rsid w:val="005C1627"/>
    <w:rsid w:val="005C17BB"/>
    <w:rsid w:val="005C1B16"/>
    <w:rsid w:val="005C5117"/>
    <w:rsid w:val="005C69B2"/>
    <w:rsid w:val="005C6A45"/>
    <w:rsid w:val="005D0F18"/>
    <w:rsid w:val="005E1CDD"/>
    <w:rsid w:val="005E1E87"/>
    <w:rsid w:val="005F2D5F"/>
    <w:rsid w:val="005F3038"/>
    <w:rsid w:val="00602204"/>
    <w:rsid w:val="006055B8"/>
    <w:rsid w:val="00606046"/>
    <w:rsid w:val="00610CE9"/>
    <w:rsid w:val="006128E0"/>
    <w:rsid w:val="00613CF3"/>
    <w:rsid w:val="00632958"/>
    <w:rsid w:val="00640924"/>
    <w:rsid w:val="00647332"/>
    <w:rsid w:val="006541AC"/>
    <w:rsid w:val="00655A53"/>
    <w:rsid w:val="0065704F"/>
    <w:rsid w:val="006636D2"/>
    <w:rsid w:val="0066444F"/>
    <w:rsid w:val="00672D84"/>
    <w:rsid w:val="0067714B"/>
    <w:rsid w:val="006779E4"/>
    <w:rsid w:val="00680921"/>
    <w:rsid w:val="00684A1E"/>
    <w:rsid w:val="006879C2"/>
    <w:rsid w:val="00692B20"/>
    <w:rsid w:val="00693993"/>
    <w:rsid w:val="006944BA"/>
    <w:rsid w:val="006A0D51"/>
    <w:rsid w:val="006A5F28"/>
    <w:rsid w:val="006B0123"/>
    <w:rsid w:val="006B3C44"/>
    <w:rsid w:val="006B3CEA"/>
    <w:rsid w:val="006C1277"/>
    <w:rsid w:val="006C3913"/>
    <w:rsid w:val="006D4F74"/>
    <w:rsid w:val="006D6E15"/>
    <w:rsid w:val="006E2551"/>
    <w:rsid w:val="006E2A1E"/>
    <w:rsid w:val="006E6D1E"/>
    <w:rsid w:val="006F4D2C"/>
    <w:rsid w:val="006F6EF4"/>
    <w:rsid w:val="006F7CC2"/>
    <w:rsid w:val="007047DF"/>
    <w:rsid w:val="007047E0"/>
    <w:rsid w:val="00704E8D"/>
    <w:rsid w:val="00706AE0"/>
    <w:rsid w:val="007212FD"/>
    <w:rsid w:val="00722A7C"/>
    <w:rsid w:val="00722B91"/>
    <w:rsid w:val="00725C8E"/>
    <w:rsid w:val="00726261"/>
    <w:rsid w:val="00727EE9"/>
    <w:rsid w:val="00731F77"/>
    <w:rsid w:val="007477C4"/>
    <w:rsid w:val="0075443E"/>
    <w:rsid w:val="0076212D"/>
    <w:rsid w:val="007707F4"/>
    <w:rsid w:val="00770B4A"/>
    <w:rsid w:val="007733F8"/>
    <w:rsid w:val="007873FE"/>
    <w:rsid w:val="007901FF"/>
    <w:rsid w:val="007928EA"/>
    <w:rsid w:val="0079459D"/>
    <w:rsid w:val="00794737"/>
    <w:rsid w:val="007B0225"/>
    <w:rsid w:val="007B2507"/>
    <w:rsid w:val="007B406E"/>
    <w:rsid w:val="007B5558"/>
    <w:rsid w:val="007B76A9"/>
    <w:rsid w:val="007C155E"/>
    <w:rsid w:val="007C17ED"/>
    <w:rsid w:val="007C1921"/>
    <w:rsid w:val="007C193E"/>
    <w:rsid w:val="007C46FD"/>
    <w:rsid w:val="007C7171"/>
    <w:rsid w:val="007C7E2D"/>
    <w:rsid w:val="007D33FC"/>
    <w:rsid w:val="00800010"/>
    <w:rsid w:val="0080110C"/>
    <w:rsid w:val="00817AB2"/>
    <w:rsid w:val="00824031"/>
    <w:rsid w:val="0084215C"/>
    <w:rsid w:val="008612C9"/>
    <w:rsid w:val="00861729"/>
    <w:rsid w:val="008721CC"/>
    <w:rsid w:val="00874AEC"/>
    <w:rsid w:val="00875613"/>
    <w:rsid w:val="00876457"/>
    <w:rsid w:val="008825C3"/>
    <w:rsid w:val="00882E6D"/>
    <w:rsid w:val="00882F9C"/>
    <w:rsid w:val="0089082C"/>
    <w:rsid w:val="008A14AF"/>
    <w:rsid w:val="008A1C4A"/>
    <w:rsid w:val="008A2205"/>
    <w:rsid w:val="008A61F6"/>
    <w:rsid w:val="008B1F37"/>
    <w:rsid w:val="008B247C"/>
    <w:rsid w:val="008B2639"/>
    <w:rsid w:val="008B567E"/>
    <w:rsid w:val="008B56DA"/>
    <w:rsid w:val="008C0A5C"/>
    <w:rsid w:val="008C2816"/>
    <w:rsid w:val="008C6E1A"/>
    <w:rsid w:val="008D0BB4"/>
    <w:rsid w:val="008E0A09"/>
    <w:rsid w:val="008E1870"/>
    <w:rsid w:val="008F7298"/>
    <w:rsid w:val="00905899"/>
    <w:rsid w:val="009079AA"/>
    <w:rsid w:val="009107B5"/>
    <w:rsid w:val="00912665"/>
    <w:rsid w:val="009131EE"/>
    <w:rsid w:val="0091562C"/>
    <w:rsid w:val="00916657"/>
    <w:rsid w:val="00923FB5"/>
    <w:rsid w:val="009260CB"/>
    <w:rsid w:val="00932222"/>
    <w:rsid w:val="00932252"/>
    <w:rsid w:val="009328FE"/>
    <w:rsid w:val="0093472E"/>
    <w:rsid w:val="00935651"/>
    <w:rsid w:val="009423F6"/>
    <w:rsid w:val="009424E9"/>
    <w:rsid w:val="009502B0"/>
    <w:rsid w:val="00953A40"/>
    <w:rsid w:val="00962076"/>
    <w:rsid w:val="009744FB"/>
    <w:rsid w:val="009950B1"/>
    <w:rsid w:val="0099556E"/>
    <w:rsid w:val="009A186E"/>
    <w:rsid w:val="009A22B1"/>
    <w:rsid w:val="009A2E28"/>
    <w:rsid w:val="009A52F4"/>
    <w:rsid w:val="009A5323"/>
    <w:rsid w:val="009A5DD6"/>
    <w:rsid w:val="009B0AD4"/>
    <w:rsid w:val="009D04AE"/>
    <w:rsid w:val="009D5CBB"/>
    <w:rsid w:val="009D7277"/>
    <w:rsid w:val="009E1F74"/>
    <w:rsid w:val="009E3844"/>
    <w:rsid w:val="009F2121"/>
    <w:rsid w:val="009F3284"/>
    <w:rsid w:val="009F4E80"/>
    <w:rsid w:val="00A009C7"/>
    <w:rsid w:val="00A02350"/>
    <w:rsid w:val="00A0534A"/>
    <w:rsid w:val="00A11477"/>
    <w:rsid w:val="00A14930"/>
    <w:rsid w:val="00A21AA7"/>
    <w:rsid w:val="00A2480E"/>
    <w:rsid w:val="00A267E0"/>
    <w:rsid w:val="00A30D31"/>
    <w:rsid w:val="00A323D3"/>
    <w:rsid w:val="00A41A19"/>
    <w:rsid w:val="00A45F78"/>
    <w:rsid w:val="00A501CC"/>
    <w:rsid w:val="00A536A7"/>
    <w:rsid w:val="00A56FBD"/>
    <w:rsid w:val="00A57FC9"/>
    <w:rsid w:val="00A7016C"/>
    <w:rsid w:val="00A70A77"/>
    <w:rsid w:val="00A858C3"/>
    <w:rsid w:val="00A87E26"/>
    <w:rsid w:val="00A92256"/>
    <w:rsid w:val="00A93B60"/>
    <w:rsid w:val="00A95BBB"/>
    <w:rsid w:val="00AA1D17"/>
    <w:rsid w:val="00AB3BF7"/>
    <w:rsid w:val="00AC1BD1"/>
    <w:rsid w:val="00AE59FA"/>
    <w:rsid w:val="00AE70C1"/>
    <w:rsid w:val="00AF0A39"/>
    <w:rsid w:val="00B03059"/>
    <w:rsid w:val="00B05F6A"/>
    <w:rsid w:val="00B07F11"/>
    <w:rsid w:val="00B11ED3"/>
    <w:rsid w:val="00B25413"/>
    <w:rsid w:val="00B30832"/>
    <w:rsid w:val="00B35CBB"/>
    <w:rsid w:val="00B41531"/>
    <w:rsid w:val="00B55C7F"/>
    <w:rsid w:val="00B56CF8"/>
    <w:rsid w:val="00B63C1F"/>
    <w:rsid w:val="00B66394"/>
    <w:rsid w:val="00B72151"/>
    <w:rsid w:val="00B80448"/>
    <w:rsid w:val="00B811B8"/>
    <w:rsid w:val="00B81510"/>
    <w:rsid w:val="00B84B16"/>
    <w:rsid w:val="00B9451A"/>
    <w:rsid w:val="00B96C7A"/>
    <w:rsid w:val="00BA1182"/>
    <w:rsid w:val="00BA2E39"/>
    <w:rsid w:val="00BA3C3A"/>
    <w:rsid w:val="00BA504F"/>
    <w:rsid w:val="00BA66CF"/>
    <w:rsid w:val="00BB0A7D"/>
    <w:rsid w:val="00BB71D6"/>
    <w:rsid w:val="00BC1C10"/>
    <w:rsid w:val="00BC1F52"/>
    <w:rsid w:val="00BC6111"/>
    <w:rsid w:val="00BC6A8C"/>
    <w:rsid w:val="00BD142D"/>
    <w:rsid w:val="00BE3CB4"/>
    <w:rsid w:val="00BE4328"/>
    <w:rsid w:val="00BE5B5D"/>
    <w:rsid w:val="00BF389F"/>
    <w:rsid w:val="00BF42CF"/>
    <w:rsid w:val="00C035D6"/>
    <w:rsid w:val="00C03D35"/>
    <w:rsid w:val="00C10A99"/>
    <w:rsid w:val="00C1310A"/>
    <w:rsid w:val="00C148F3"/>
    <w:rsid w:val="00C175CF"/>
    <w:rsid w:val="00C17626"/>
    <w:rsid w:val="00C21BF1"/>
    <w:rsid w:val="00C23C4D"/>
    <w:rsid w:val="00C30BB6"/>
    <w:rsid w:val="00C32643"/>
    <w:rsid w:val="00C32DEB"/>
    <w:rsid w:val="00C4069F"/>
    <w:rsid w:val="00C420C8"/>
    <w:rsid w:val="00C42D50"/>
    <w:rsid w:val="00C45C7E"/>
    <w:rsid w:val="00C5624E"/>
    <w:rsid w:val="00C6273E"/>
    <w:rsid w:val="00C644D1"/>
    <w:rsid w:val="00C661F2"/>
    <w:rsid w:val="00C66B82"/>
    <w:rsid w:val="00C67F58"/>
    <w:rsid w:val="00C72938"/>
    <w:rsid w:val="00C73886"/>
    <w:rsid w:val="00C760C0"/>
    <w:rsid w:val="00C8416F"/>
    <w:rsid w:val="00C86343"/>
    <w:rsid w:val="00C90623"/>
    <w:rsid w:val="00C906A4"/>
    <w:rsid w:val="00C961B0"/>
    <w:rsid w:val="00CA18C3"/>
    <w:rsid w:val="00CA5F0B"/>
    <w:rsid w:val="00CB2903"/>
    <w:rsid w:val="00CB3942"/>
    <w:rsid w:val="00CB4013"/>
    <w:rsid w:val="00CB564A"/>
    <w:rsid w:val="00CB61C0"/>
    <w:rsid w:val="00CB793A"/>
    <w:rsid w:val="00CC43A4"/>
    <w:rsid w:val="00CC6099"/>
    <w:rsid w:val="00CC7D27"/>
    <w:rsid w:val="00CD19EE"/>
    <w:rsid w:val="00CD3804"/>
    <w:rsid w:val="00CD4BAE"/>
    <w:rsid w:val="00CD52AD"/>
    <w:rsid w:val="00CE28AF"/>
    <w:rsid w:val="00CE37A6"/>
    <w:rsid w:val="00CE6EE4"/>
    <w:rsid w:val="00CE7AAE"/>
    <w:rsid w:val="00CF03C8"/>
    <w:rsid w:val="00CF7A35"/>
    <w:rsid w:val="00D04AC3"/>
    <w:rsid w:val="00D122C5"/>
    <w:rsid w:val="00D2593C"/>
    <w:rsid w:val="00D25DC6"/>
    <w:rsid w:val="00D30322"/>
    <w:rsid w:val="00D376A9"/>
    <w:rsid w:val="00D41425"/>
    <w:rsid w:val="00D530AC"/>
    <w:rsid w:val="00D56328"/>
    <w:rsid w:val="00D57885"/>
    <w:rsid w:val="00D67556"/>
    <w:rsid w:val="00D76369"/>
    <w:rsid w:val="00D81AC8"/>
    <w:rsid w:val="00D84DA2"/>
    <w:rsid w:val="00D861EA"/>
    <w:rsid w:val="00D90176"/>
    <w:rsid w:val="00D90A5A"/>
    <w:rsid w:val="00D941DC"/>
    <w:rsid w:val="00D97AA5"/>
    <w:rsid w:val="00DA3671"/>
    <w:rsid w:val="00DA7CFC"/>
    <w:rsid w:val="00DB7721"/>
    <w:rsid w:val="00DC1887"/>
    <w:rsid w:val="00DF092F"/>
    <w:rsid w:val="00DF2AD9"/>
    <w:rsid w:val="00DF74D9"/>
    <w:rsid w:val="00E12680"/>
    <w:rsid w:val="00E151A6"/>
    <w:rsid w:val="00E20462"/>
    <w:rsid w:val="00E21483"/>
    <w:rsid w:val="00E239CA"/>
    <w:rsid w:val="00E306D2"/>
    <w:rsid w:val="00E40651"/>
    <w:rsid w:val="00E415FB"/>
    <w:rsid w:val="00E4286E"/>
    <w:rsid w:val="00E44B9F"/>
    <w:rsid w:val="00E459E9"/>
    <w:rsid w:val="00E46BE6"/>
    <w:rsid w:val="00E51C33"/>
    <w:rsid w:val="00E72CA7"/>
    <w:rsid w:val="00E72EB1"/>
    <w:rsid w:val="00E81C9B"/>
    <w:rsid w:val="00E823BC"/>
    <w:rsid w:val="00E85596"/>
    <w:rsid w:val="00E86AED"/>
    <w:rsid w:val="00E94187"/>
    <w:rsid w:val="00EA19CE"/>
    <w:rsid w:val="00EA1DA0"/>
    <w:rsid w:val="00EB283B"/>
    <w:rsid w:val="00EB2D5F"/>
    <w:rsid w:val="00EB4A6E"/>
    <w:rsid w:val="00EB5B39"/>
    <w:rsid w:val="00EC065C"/>
    <w:rsid w:val="00EC0D73"/>
    <w:rsid w:val="00EC7FC1"/>
    <w:rsid w:val="00ED46F3"/>
    <w:rsid w:val="00ED74EC"/>
    <w:rsid w:val="00EE59E5"/>
    <w:rsid w:val="00EE5CD6"/>
    <w:rsid w:val="00EE5E35"/>
    <w:rsid w:val="00EF1F07"/>
    <w:rsid w:val="00EF32E2"/>
    <w:rsid w:val="00F03180"/>
    <w:rsid w:val="00F0673C"/>
    <w:rsid w:val="00F15E73"/>
    <w:rsid w:val="00F17009"/>
    <w:rsid w:val="00F31E69"/>
    <w:rsid w:val="00F3778E"/>
    <w:rsid w:val="00F40412"/>
    <w:rsid w:val="00F41A8A"/>
    <w:rsid w:val="00F4476D"/>
    <w:rsid w:val="00F5636F"/>
    <w:rsid w:val="00F57360"/>
    <w:rsid w:val="00F62722"/>
    <w:rsid w:val="00F6616F"/>
    <w:rsid w:val="00F66AC5"/>
    <w:rsid w:val="00F8464A"/>
    <w:rsid w:val="00F90B54"/>
    <w:rsid w:val="00F95708"/>
    <w:rsid w:val="00F95FA4"/>
    <w:rsid w:val="00FA01E1"/>
    <w:rsid w:val="00FB6A5B"/>
    <w:rsid w:val="00FC2048"/>
    <w:rsid w:val="00FD0DB3"/>
    <w:rsid w:val="00FD158D"/>
    <w:rsid w:val="00FD3AE9"/>
    <w:rsid w:val="00FE1CC9"/>
    <w:rsid w:val="00FE23D6"/>
    <w:rsid w:val="00FE3EC1"/>
    <w:rsid w:val="00FE5D8F"/>
    <w:rsid w:val="00FF4299"/>
    <w:rsid w:val="00FF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customStyle="1" w:styleId="CarChar1CarCharCarCharCarCharCarCharCarCharCarCharCarCharCarCharCarCharCarChar">
    <w:name w:val="Car Char1 Car Char Car Char Car Char Car Char Car Char Car Char Car Char Car Char Car Char Car Char"/>
    <w:basedOn w:val="a"/>
    <w:rsid w:val="007B76A9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a">
    <w:name w:val="Hyperlink"/>
    <w:basedOn w:val="a0"/>
    <w:uiPriority w:val="99"/>
    <w:unhideWhenUsed/>
    <w:rsid w:val="000708F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08F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707F4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BA66C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&#1044;&#1077;&#1083;&#1086;&#1087;&#1088;&#1086;&#1080;&#1079;&#1074;&#1086;&#1076;&#1089;&#1090;&#1074;&#1086;\&#1053;&#1040;&#1044;&#1047;&#1054;&#1056;-&#1042;&#1045;&#1041;\&#1069;&#1083;&#1077;&#1082;&#1090;&#1088;&#1086;&#1085;&#1085;&#1099;&#1077;%20&#1096;&#1072;&#1073;&#1083;&#1086;&#1085;&#1099;\&#1054;&#1057;&#1053;&#1054;&#1042;&#1053;&#1054;&#1049;_&#1057;&#1054;&#1043;&#1051;&#1040;&#1057;&#1054;&#1042;&#1040;&#1053;&#1054;%20+%202%20&#1087;&#1086;&#1076;&#1087;&#1080;&#1089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15905A-15A2-4D74-A422-28FE3F43C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ОСНОВНОЙ_СОГЛАСОВАНО + 2 подписи</Template>
  <TotalTime>82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 Алексей Михайлович</dc:creator>
  <cp:keywords/>
  <dc:description/>
  <cp:lastModifiedBy>Прокурор</cp:lastModifiedBy>
  <cp:revision>6</cp:revision>
  <cp:lastPrinted>2023-01-26T15:20:00Z</cp:lastPrinted>
  <dcterms:created xsi:type="dcterms:W3CDTF">2023-01-26T15:26:00Z</dcterms:created>
  <dcterms:modified xsi:type="dcterms:W3CDTF">2023-02-13T10:28:00Z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