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tbl>
      <w:tblPr>
        <w:tblpPr w:vertAnchor="page" w:horzAnchor="margin" w:tblpXSpec="right" w:tblpY="1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84"/>
      </w:tblGrid>
      <w:tr w:rsidR="009744FB" w:rsidTr="009744FB">
        <w:trPr>
          <w:cantSplit/>
          <w:trHeight w:val="270"/>
        </w:trPr>
        <w:tc>
          <w:tcPr>
            <w:tcW w:w="1884" w:type="dxa"/>
            <w:noWrap/>
          </w:tcPr>
          <w:p w:rsidR="009744FB" w:rsidRDefault="009744FB" w:rsidP="00B66394">
            <w:pPr>
              <w:spacing w:after="0" w:line="240" w:lineRule="auto"/>
              <w:jc w:val="center"/>
              <w:rPr>
                <w:rFonts w:ascii="EanGnivc" w:hAnsi="EanGnivc"/>
                <w:sz w:val="64"/>
                <w:szCs w:val="64"/>
                <w:lang w:val="en-US"/>
              </w:rPr>
            </w:pPr>
          </w:p>
        </w:tc>
      </w:tr>
    </w:tbl>
    <w:p w:rsidR="006944BA" w:rsidRDefault="006944BA" w:rsidP="00E51C33">
      <w:pPr>
        <w:widowControl w:val="0"/>
        <w:spacing w:after="0" w:line="240" w:lineRule="exact"/>
        <w:rPr>
          <w:rFonts w:ascii="Times New Roman" w:hAnsi="Times New Roman"/>
          <w:sz w:val="28"/>
          <w:szCs w:val="28"/>
          <w:lang w:eastAsia="ru-RU"/>
        </w:rPr>
      </w:pPr>
    </w:p>
    <w:p w:rsidR="00E51C33" w:rsidRDefault="00E51C33" w:rsidP="006944B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bookmarkStart w:id="0" w:name="_Hlk99470311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Кировской городской прокуратурой организовано проведение «горячей линии» по вопросам соблюдения законности </w:t>
      </w:r>
      <w:r w:rsidRPr="00E51C33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ru-RU"/>
        </w:rPr>
        <w:t xml:space="preserve">при переселении из ветхого и аварийного жилого фонда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на территории Кировского района Ленинградской области.</w:t>
      </w:r>
    </w:p>
    <w:p w:rsidR="00E51C33" w:rsidRDefault="00E51C33" w:rsidP="006944B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  <w:t xml:space="preserve">В случае, если вы проживаете в многоквартирном жилом доме признанным ветхим или </w:t>
      </w:r>
      <w:proofErr w:type="gramStart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аварийным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и вы полагаете что нарушаются ваши права или интересы, вы вправе сообщить об этом 31.01.2023 с 1</w:t>
      </w:r>
      <w:r w:rsidR="000F4BF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5</w:t>
      </w:r>
      <w:r w:rsidR="00E94187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ч. </w:t>
      </w:r>
      <w:r w:rsidR="000F4BF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0</w:t>
      </w:r>
      <w:r w:rsidR="000F4BF6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1" w:name="_GoBack"/>
      <w:bookmarkEnd w:id="1"/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мин. </w:t>
      </w:r>
      <w:r w:rsidR="00545C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до 18 ч. 00 мин. на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горяч</w:t>
      </w:r>
      <w:r w:rsidR="00545C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ую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лини</w:t>
      </w:r>
      <w:r w:rsidR="00545C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ю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по тел. </w:t>
      </w:r>
      <w:r w:rsidRPr="00E51C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8 (81362) 2-89-47</w:t>
      </w:r>
      <w:r w:rsidR="00545CC9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</w:p>
    <w:p w:rsidR="00E51C33" w:rsidRDefault="00E51C33" w:rsidP="006944BA">
      <w:pPr>
        <w:widowControl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727EE9" w:rsidRDefault="006944BA" w:rsidP="00E51C33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ab/>
      </w:r>
      <w:bookmarkEnd w:id="0"/>
    </w:p>
    <w:sectPr w:rsidR="00727EE9" w:rsidSect="00FF4299">
      <w:headerReference w:type="default" r:id="rId11"/>
      <w:footerReference w:type="first" r:id="rId12"/>
      <w:pgSz w:w="11906" w:h="16838"/>
      <w:pgMar w:top="1134" w:right="567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6046" w:rsidRDefault="00606046" w:rsidP="007212FD">
      <w:pPr>
        <w:spacing w:after="0" w:line="240" w:lineRule="auto"/>
      </w:pPr>
      <w:r>
        <w:separator/>
      </w:r>
    </w:p>
  </w:endnote>
  <w:endnote w:type="continuationSeparator" w:id="0">
    <w:p w:rsidR="00606046" w:rsidRDefault="00606046" w:rsidP="007212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EanGnivc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7179" w:rsidRDefault="00107179" w:rsidP="008A2205">
    <w:pPr>
      <w:pStyle w:val="a6"/>
      <w:spacing w:after="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6046" w:rsidRDefault="00606046" w:rsidP="007212FD">
      <w:pPr>
        <w:spacing w:after="0" w:line="240" w:lineRule="auto"/>
      </w:pPr>
      <w:r>
        <w:separator/>
      </w:r>
    </w:p>
  </w:footnote>
  <w:footnote w:type="continuationSeparator" w:id="0">
    <w:p w:rsidR="00606046" w:rsidRDefault="00606046" w:rsidP="007212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9938470"/>
      <w:docPartObj>
        <w:docPartGallery w:val="Page Numbers (Top of Page)"/>
        <w:docPartUnique/>
      </w:docPartObj>
    </w:sdtPr>
    <w:sdtEndPr/>
    <w:sdtContent>
      <w:p w:rsidR="005C17BB" w:rsidRDefault="005C17B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5C17BB" w:rsidRDefault="005C17BB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0C1537"/>
    <w:multiLevelType w:val="hybridMultilevel"/>
    <w:tmpl w:val="8BB2B2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511D5F"/>
    <w:multiLevelType w:val="hybridMultilevel"/>
    <w:tmpl w:val="1A9E701A"/>
    <w:lvl w:ilvl="0" w:tplc="157EEF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15FB"/>
    <w:rsid w:val="0000196B"/>
    <w:rsid w:val="000068A4"/>
    <w:rsid w:val="00014464"/>
    <w:rsid w:val="00014574"/>
    <w:rsid w:val="000153E8"/>
    <w:rsid w:val="0001634D"/>
    <w:rsid w:val="0001696A"/>
    <w:rsid w:val="00021F0F"/>
    <w:rsid w:val="00024D01"/>
    <w:rsid w:val="00030291"/>
    <w:rsid w:val="00041B95"/>
    <w:rsid w:val="000427D6"/>
    <w:rsid w:val="00043691"/>
    <w:rsid w:val="00043C9F"/>
    <w:rsid w:val="00044F15"/>
    <w:rsid w:val="00052801"/>
    <w:rsid w:val="000550FF"/>
    <w:rsid w:val="00056A50"/>
    <w:rsid w:val="00070889"/>
    <w:rsid w:val="000708F4"/>
    <w:rsid w:val="00071981"/>
    <w:rsid w:val="00074DA6"/>
    <w:rsid w:val="00074EC2"/>
    <w:rsid w:val="0007553B"/>
    <w:rsid w:val="000778D6"/>
    <w:rsid w:val="000803E2"/>
    <w:rsid w:val="000833BD"/>
    <w:rsid w:val="00090738"/>
    <w:rsid w:val="00095729"/>
    <w:rsid w:val="000A277C"/>
    <w:rsid w:val="000A4E3C"/>
    <w:rsid w:val="000A527E"/>
    <w:rsid w:val="000A6C9D"/>
    <w:rsid w:val="000A7560"/>
    <w:rsid w:val="000B708E"/>
    <w:rsid w:val="000C062E"/>
    <w:rsid w:val="000C31D3"/>
    <w:rsid w:val="000C79AE"/>
    <w:rsid w:val="000D494F"/>
    <w:rsid w:val="000E3FF0"/>
    <w:rsid w:val="000F32C2"/>
    <w:rsid w:val="000F4BF6"/>
    <w:rsid w:val="000F5416"/>
    <w:rsid w:val="000F7BB7"/>
    <w:rsid w:val="00101AA3"/>
    <w:rsid w:val="00107179"/>
    <w:rsid w:val="00120260"/>
    <w:rsid w:val="00134382"/>
    <w:rsid w:val="00137D50"/>
    <w:rsid w:val="00144445"/>
    <w:rsid w:val="00144AEE"/>
    <w:rsid w:val="00151B1C"/>
    <w:rsid w:val="00154919"/>
    <w:rsid w:val="00156642"/>
    <w:rsid w:val="001572B8"/>
    <w:rsid w:val="001600A6"/>
    <w:rsid w:val="001618F2"/>
    <w:rsid w:val="001641B5"/>
    <w:rsid w:val="00166A1C"/>
    <w:rsid w:val="0017019C"/>
    <w:rsid w:val="00173F90"/>
    <w:rsid w:val="00180843"/>
    <w:rsid w:val="00180DFB"/>
    <w:rsid w:val="0018208F"/>
    <w:rsid w:val="001822FA"/>
    <w:rsid w:val="001921AE"/>
    <w:rsid w:val="001A522A"/>
    <w:rsid w:val="001A71D0"/>
    <w:rsid w:val="001B073C"/>
    <w:rsid w:val="001B3194"/>
    <w:rsid w:val="001C2357"/>
    <w:rsid w:val="001C2DD0"/>
    <w:rsid w:val="001C4297"/>
    <w:rsid w:val="001C50D8"/>
    <w:rsid w:val="001C61B8"/>
    <w:rsid w:val="001D4F23"/>
    <w:rsid w:val="001D5E58"/>
    <w:rsid w:val="001E064C"/>
    <w:rsid w:val="001E2A60"/>
    <w:rsid w:val="001E7B01"/>
    <w:rsid w:val="001F3385"/>
    <w:rsid w:val="001F5899"/>
    <w:rsid w:val="001F7FCD"/>
    <w:rsid w:val="00203208"/>
    <w:rsid w:val="002048A1"/>
    <w:rsid w:val="00207746"/>
    <w:rsid w:val="00224E1B"/>
    <w:rsid w:val="002403E3"/>
    <w:rsid w:val="00280D52"/>
    <w:rsid w:val="00281733"/>
    <w:rsid w:val="00282A49"/>
    <w:rsid w:val="00291073"/>
    <w:rsid w:val="002910B5"/>
    <w:rsid w:val="002927E4"/>
    <w:rsid w:val="002955B5"/>
    <w:rsid w:val="00297BCD"/>
    <w:rsid w:val="002A30BF"/>
    <w:rsid w:val="002A61DD"/>
    <w:rsid w:val="002A6465"/>
    <w:rsid w:val="002B4378"/>
    <w:rsid w:val="002B4B66"/>
    <w:rsid w:val="002B5B34"/>
    <w:rsid w:val="002B6BA7"/>
    <w:rsid w:val="002C084D"/>
    <w:rsid w:val="002C7C1D"/>
    <w:rsid w:val="002D20C4"/>
    <w:rsid w:val="002D484E"/>
    <w:rsid w:val="002D6AC7"/>
    <w:rsid w:val="002E250E"/>
    <w:rsid w:val="002E7520"/>
    <w:rsid w:val="002F5211"/>
    <w:rsid w:val="00301395"/>
    <w:rsid w:val="003072A0"/>
    <w:rsid w:val="0031486B"/>
    <w:rsid w:val="003150C4"/>
    <w:rsid w:val="003355BD"/>
    <w:rsid w:val="00337A87"/>
    <w:rsid w:val="003407C6"/>
    <w:rsid w:val="0034238E"/>
    <w:rsid w:val="003443C6"/>
    <w:rsid w:val="00351661"/>
    <w:rsid w:val="00371229"/>
    <w:rsid w:val="00371AFE"/>
    <w:rsid w:val="0037627A"/>
    <w:rsid w:val="00384D83"/>
    <w:rsid w:val="00386BB6"/>
    <w:rsid w:val="003877B3"/>
    <w:rsid w:val="0039045F"/>
    <w:rsid w:val="00394536"/>
    <w:rsid w:val="003B4D0B"/>
    <w:rsid w:val="003B762B"/>
    <w:rsid w:val="003B7F94"/>
    <w:rsid w:val="003C030D"/>
    <w:rsid w:val="003C1601"/>
    <w:rsid w:val="003C2B52"/>
    <w:rsid w:val="003C39B0"/>
    <w:rsid w:val="003E45E7"/>
    <w:rsid w:val="003E77E1"/>
    <w:rsid w:val="003F7C93"/>
    <w:rsid w:val="004036B5"/>
    <w:rsid w:val="00410A58"/>
    <w:rsid w:val="00411E34"/>
    <w:rsid w:val="004149A0"/>
    <w:rsid w:val="00420D95"/>
    <w:rsid w:val="00421432"/>
    <w:rsid w:val="00430D3F"/>
    <w:rsid w:val="0044642D"/>
    <w:rsid w:val="0046212D"/>
    <w:rsid w:val="00464C05"/>
    <w:rsid w:val="00470AB3"/>
    <w:rsid w:val="00470BE4"/>
    <w:rsid w:val="00471072"/>
    <w:rsid w:val="00471B0F"/>
    <w:rsid w:val="00472C2E"/>
    <w:rsid w:val="004774C9"/>
    <w:rsid w:val="00477D86"/>
    <w:rsid w:val="004840EF"/>
    <w:rsid w:val="00497EE9"/>
    <w:rsid w:val="004A2339"/>
    <w:rsid w:val="004A43B7"/>
    <w:rsid w:val="004A5FFE"/>
    <w:rsid w:val="004C4552"/>
    <w:rsid w:val="004C56B7"/>
    <w:rsid w:val="004C7909"/>
    <w:rsid w:val="004D18FE"/>
    <w:rsid w:val="004D7D33"/>
    <w:rsid w:val="004E0229"/>
    <w:rsid w:val="004E0AF0"/>
    <w:rsid w:val="004E10FC"/>
    <w:rsid w:val="004E386A"/>
    <w:rsid w:val="004E3F7D"/>
    <w:rsid w:val="004E7439"/>
    <w:rsid w:val="004E7B80"/>
    <w:rsid w:val="004F53F0"/>
    <w:rsid w:val="004F5463"/>
    <w:rsid w:val="004F6D3A"/>
    <w:rsid w:val="00501116"/>
    <w:rsid w:val="00503D80"/>
    <w:rsid w:val="00503DD5"/>
    <w:rsid w:val="00512CB8"/>
    <w:rsid w:val="005220DC"/>
    <w:rsid w:val="0052385D"/>
    <w:rsid w:val="00525710"/>
    <w:rsid w:val="00530F51"/>
    <w:rsid w:val="00536C62"/>
    <w:rsid w:val="00541DF4"/>
    <w:rsid w:val="00542414"/>
    <w:rsid w:val="00545CC9"/>
    <w:rsid w:val="00546605"/>
    <w:rsid w:val="00553F74"/>
    <w:rsid w:val="00555265"/>
    <w:rsid w:val="00565FDC"/>
    <w:rsid w:val="0056755E"/>
    <w:rsid w:val="00573CBD"/>
    <w:rsid w:val="005741AC"/>
    <w:rsid w:val="00582DB1"/>
    <w:rsid w:val="00583D58"/>
    <w:rsid w:val="00590D66"/>
    <w:rsid w:val="005916D9"/>
    <w:rsid w:val="00595BB2"/>
    <w:rsid w:val="005A0845"/>
    <w:rsid w:val="005A08B2"/>
    <w:rsid w:val="005B6345"/>
    <w:rsid w:val="005C1627"/>
    <w:rsid w:val="005C17BB"/>
    <w:rsid w:val="005C1B16"/>
    <w:rsid w:val="005C5117"/>
    <w:rsid w:val="005C69B2"/>
    <w:rsid w:val="005C6A45"/>
    <w:rsid w:val="005D0F18"/>
    <w:rsid w:val="005E1CDD"/>
    <w:rsid w:val="005E1E87"/>
    <w:rsid w:val="005F2D5F"/>
    <w:rsid w:val="005F3038"/>
    <w:rsid w:val="00602204"/>
    <w:rsid w:val="006055B8"/>
    <w:rsid w:val="00606046"/>
    <w:rsid w:val="00610CE9"/>
    <w:rsid w:val="006128E0"/>
    <w:rsid w:val="00613CF3"/>
    <w:rsid w:val="00632958"/>
    <w:rsid w:val="00640924"/>
    <w:rsid w:val="00647332"/>
    <w:rsid w:val="006541AC"/>
    <w:rsid w:val="00655A53"/>
    <w:rsid w:val="0065704F"/>
    <w:rsid w:val="006636D2"/>
    <w:rsid w:val="0066444F"/>
    <w:rsid w:val="00672D84"/>
    <w:rsid w:val="0067714B"/>
    <w:rsid w:val="006779E4"/>
    <w:rsid w:val="00680921"/>
    <w:rsid w:val="00684A1E"/>
    <w:rsid w:val="006879C2"/>
    <w:rsid w:val="00692B20"/>
    <w:rsid w:val="00693993"/>
    <w:rsid w:val="006944BA"/>
    <w:rsid w:val="006A0D51"/>
    <w:rsid w:val="006A5F28"/>
    <w:rsid w:val="006B0123"/>
    <w:rsid w:val="006B3C44"/>
    <w:rsid w:val="006B3CEA"/>
    <w:rsid w:val="006C1277"/>
    <w:rsid w:val="006C3913"/>
    <w:rsid w:val="006D4F74"/>
    <w:rsid w:val="006D6E15"/>
    <w:rsid w:val="006E2551"/>
    <w:rsid w:val="006E2A1E"/>
    <w:rsid w:val="006E6D1E"/>
    <w:rsid w:val="006F4D2C"/>
    <w:rsid w:val="006F6EF4"/>
    <w:rsid w:val="006F7CC2"/>
    <w:rsid w:val="007047DF"/>
    <w:rsid w:val="007047E0"/>
    <w:rsid w:val="00704E8D"/>
    <w:rsid w:val="00706AE0"/>
    <w:rsid w:val="007212FD"/>
    <w:rsid w:val="00722A7C"/>
    <w:rsid w:val="00722B91"/>
    <w:rsid w:val="00725C8E"/>
    <w:rsid w:val="00726261"/>
    <w:rsid w:val="00727EE9"/>
    <w:rsid w:val="00731F77"/>
    <w:rsid w:val="007477C4"/>
    <w:rsid w:val="0075443E"/>
    <w:rsid w:val="0076212D"/>
    <w:rsid w:val="007707F4"/>
    <w:rsid w:val="00770B4A"/>
    <w:rsid w:val="007733F8"/>
    <w:rsid w:val="007873FE"/>
    <w:rsid w:val="007901FF"/>
    <w:rsid w:val="007928EA"/>
    <w:rsid w:val="0079459D"/>
    <w:rsid w:val="00794737"/>
    <w:rsid w:val="007B0225"/>
    <w:rsid w:val="007B2507"/>
    <w:rsid w:val="007B406E"/>
    <w:rsid w:val="007B5558"/>
    <w:rsid w:val="007B76A9"/>
    <w:rsid w:val="007C155E"/>
    <w:rsid w:val="007C17ED"/>
    <w:rsid w:val="007C1921"/>
    <w:rsid w:val="007C193E"/>
    <w:rsid w:val="007C46FD"/>
    <w:rsid w:val="007C7171"/>
    <w:rsid w:val="007C7E2D"/>
    <w:rsid w:val="007D33FC"/>
    <w:rsid w:val="00800010"/>
    <w:rsid w:val="0080110C"/>
    <w:rsid w:val="00817AB2"/>
    <w:rsid w:val="00824031"/>
    <w:rsid w:val="0084215C"/>
    <w:rsid w:val="008612C9"/>
    <w:rsid w:val="00861729"/>
    <w:rsid w:val="008721CC"/>
    <w:rsid w:val="00874AEC"/>
    <w:rsid w:val="00875613"/>
    <w:rsid w:val="00876457"/>
    <w:rsid w:val="008825C3"/>
    <w:rsid w:val="00882E6D"/>
    <w:rsid w:val="00882F9C"/>
    <w:rsid w:val="0089082C"/>
    <w:rsid w:val="008A14AF"/>
    <w:rsid w:val="008A1C4A"/>
    <w:rsid w:val="008A2205"/>
    <w:rsid w:val="008A61F6"/>
    <w:rsid w:val="008B1F37"/>
    <w:rsid w:val="008B247C"/>
    <w:rsid w:val="008B2639"/>
    <w:rsid w:val="008B567E"/>
    <w:rsid w:val="008B56DA"/>
    <w:rsid w:val="008C0A5C"/>
    <w:rsid w:val="008C2816"/>
    <w:rsid w:val="008C6E1A"/>
    <w:rsid w:val="008D0BB4"/>
    <w:rsid w:val="008E0A09"/>
    <w:rsid w:val="008E1870"/>
    <w:rsid w:val="008F7298"/>
    <w:rsid w:val="00905899"/>
    <w:rsid w:val="009079AA"/>
    <w:rsid w:val="009107B5"/>
    <w:rsid w:val="009131EE"/>
    <w:rsid w:val="0091562C"/>
    <w:rsid w:val="00916657"/>
    <w:rsid w:val="00923FB5"/>
    <w:rsid w:val="009260CB"/>
    <w:rsid w:val="00932222"/>
    <w:rsid w:val="00932252"/>
    <w:rsid w:val="009328FE"/>
    <w:rsid w:val="0093472E"/>
    <w:rsid w:val="00935651"/>
    <w:rsid w:val="009423F6"/>
    <w:rsid w:val="009424E9"/>
    <w:rsid w:val="009502B0"/>
    <w:rsid w:val="00953A40"/>
    <w:rsid w:val="00962076"/>
    <w:rsid w:val="009744FB"/>
    <w:rsid w:val="009950B1"/>
    <w:rsid w:val="0099556E"/>
    <w:rsid w:val="009A186E"/>
    <w:rsid w:val="009A22B1"/>
    <w:rsid w:val="009A2E28"/>
    <w:rsid w:val="009A52F4"/>
    <w:rsid w:val="009A5323"/>
    <w:rsid w:val="009A5DD6"/>
    <w:rsid w:val="009B0AD4"/>
    <w:rsid w:val="009D04AE"/>
    <w:rsid w:val="009D5CBB"/>
    <w:rsid w:val="009D7277"/>
    <w:rsid w:val="009E1F74"/>
    <w:rsid w:val="009E3844"/>
    <w:rsid w:val="009F2121"/>
    <w:rsid w:val="009F3284"/>
    <w:rsid w:val="009F4E80"/>
    <w:rsid w:val="00A009C7"/>
    <w:rsid w:val="00A02350"/>
    <w:rsid w:val="00A0534A"/>
    <w:rsid w:val="00A11477"/>
    <w:rsid w:val="00A14930"/>
    <w:rsid w:val="00A21AA7"/>
    <w:rsid w:val="00A2480E"/>
    <w:rsid w:val="00A267E0"/>
    <w:rsid w:val="00A30D31"/>
    <w:rsid w:val="00A323D3"/>
    <w:rsid w:val="00A41A19"/>
    <w:rsid w:val="00A45F78"/>
    <w:rsid w:val="00A501CC"/>
    <w:rsid w:val="00A536A7"/>
    <w:rsid w:val="00A56FBD"/>
    <w:rsid w:val="00A57FC9"/>
    <w:rsid w:val="00A7016C"/>
    <w:rsid w:val="00A70A77"/>
    <w:rsid w:val="00A858C3"/>
    <w:rsid w:val="00A87E26"/>
    <w:rsid w:val="00A92256"/>
    <w:rsid w:val="00A93B60"/>
    <w:rsid w:val="00A95BBB"/>
    <w:rsid w:val="00AA1D17"/>
    <w:rsid w:val="00AB3BF7"/>
    <w:rsid w:val="00AC1BD1"/>
    <w:rsid w:val="00AE59FA"/>
    <w:rsid w:val="00AE70C1"/>
    <w:rsid w:val="00AF0A39"/>
    <w:rsid w:val="00B03059"/>
    <w:rsid w:val="00B05F6A"/>
    <w:rsid w:val="00B07F11"/>
    <w:rsid w:val="00B11ED3"/>
    <w:rsid w:val="00B25413"/>
    <w:rsid w:val="00B30832"/>
    <w:rsid w:val="00B35CBB"/>
    <w:rsid w:val="00B41531"/>
    <w:rsid w:val="00B55C7F"/>
    <w:rsid w:val="00B56CF8"/>
    <w:rsid w:val="00B63C1F"/>
    <w:rsid w:val="00B66394"/>
    <w:rsid w:val="00B72151"/>
    <w:rsid w:val="00B80448"/>
    <w:rsid w:val="00B811B8"/>
    <w:rsid w:val="00B81510"/>
    <w:rsid w:val="00B84B16"/>
    <w:rsid w:val="00B9451A"/>
    <w:rsid w:val="00B96C7A"/>
    <w:rsid w:val="00BA1182"/>
    <w:rsid w:val="00BA2E39"/>
    <w:rsid w:val="00BA3C3A"/>
    <w:rsid w:val="00BA504F"/>
    <w:rsid w:val="00BA66CF"/>
    <w:rsid w:val="00BB0A7D"/>
    <w:rsid w:val="00BB71D6"/>
    <w:rsid w:val="00BC1C10"/>
    <w:rsid w:val="00BC1F52"/>
    <w:rsid w:val="00BC6111"/>
    <w:rsid w:val="00BC6A8C"/>
    <w:rsid w:val="00BD142D"/>
    <w:rsid w:val="00BE3CB4"/>
    <w:rsid w:val="00BE4328"/>
    <w:rsid w:val="00BE5B5D"/>
    <w:rsid w:val="00BF389F"/>
    <w:rsid w:val="00BF42CF"/>
    <w:rsid w:val="00C035D6"/>
    <w:rsid w:val="00C03D35"/>
    <w:rsid w:val="00C10A99"/>
    <w:rsid w:val="00C1310A"/>
    <w:rsid w:val="00C148F3"/>
    <w:rsid w:val="00C175CF"/>
    <w:rsid w:val="00C17626"/>
    <w:rsid w:val="00C21BF1"/>
    <w:rsid w:val="00C23C4D"/>
    <w:rsid w:val="00C30BB6"/>
    <w:rsid w:val="00C32643"/>
    <w:rsid w:val="00C32DEB"/>
    <w:rsid w:val="00C4069F"/>
    <w:rsid w:val="00C420C8"/>
    <w:rsid w:val="00C42D50"/>
    <w:rsid w:val="00C45C7E"/>
    <w:rsid w:val="00C5624E"/>
    <w:rsid w:val="00C6273E"/>
    <w:rsid w:val="00C644D1"/>
    <w:rsid w:val="00C661F2"/>
    <w:rsid w:val="00C66B82"/>
    <w:rsid w:val="00C67F58"/>
    <w:rsid w:val="00C72938"/>
    <w:rsid w:val="00C73886"/>
    <w:rsid w:val="00C760C0"/>
    <w:rsid w:val="00C8416F"/>
    <w:rsid w:val="00C86343"/>
    <w:rsid w:val="00C90623"/>
    <w:rsid w:val="00C906A4"/>
    <w:rsid w:val="00C961B0"/>
    <w:rsid w:val="00CA18C3"/>
    <w:rsid w:val="00CA5F0B"/>
    <w:rsid w:val="00CB2903"/>
    <w:rsid w:val="00CB3942"/>
    <w:rsid w:val="00CB4013"/>
    <w:rsid w:val="00CB564A"/>
    <w:rsid w:val="00CB61C0"/>
    <w:rsid w:val="00CB793A"/>
    <w:rsid w:val="00CC43A4"/>
    <w:rsid w:val="00CC6099"/>
    <w:rsid w:val="00CC7D27"/>
    <w:rsid w:val="00CD19EE"/>
    <w:rsid w:val="00CD3804"/>
    <w:rsid w:val="00CD4BAE"/>
    <w:rsid w:val="00CD52AD"/>
    <w:rsid w:val="00CE28AF"/>
    <w:rsid w:val="00CE37A6"/>
    <w:rsid w:val="00CE6EE4"/>
    <w:rsid w:val="00CE7AAE"/>
    <w:rsid w:val="00CF03C8"/>
    <w:rsid w:val="00CF7A35"/>
    <w:rsid w:val="00D04AC3"/>
    <w:rsid w:val="00D122C5"/>
    <w:rsid w:val="00D2593C"/>
    <w:rsid w:val="00D25DC6"/>
    <w:rsid w:val="00D30322"/>
    <w:rsid w:val="00D376A9"/>
    <w:rsid w:val="00D41425"/>
    <w:rsid w:val="00D530AC"/>
    <w:rsid w:val="00D56328"/>
    <w:rsid w:val="00D57885"/>
    <w:rsid w:val="00D67556"/>
    <w:rsid w:val="00D76369"/>
    <w:rsid w:val="00D81AC8"/>
    <w:rsid w:val="00D84DA2"/>
    <w:rsid w:val="00D861EA"/>
    <w:rsid w:val="00D90176"/>
    <w:rsid w:val="00D90A5A"/>
    <w:rsid w:val="00D941DC"/>
    <w:rsid w:val="00D97AA5"/>
    <w:rsid w:val="00DA3671"/>
    <w:rsid w:val="00DA7CFC"/>
    <w:rsid w:val="00DB7721"/>
    <w:rsid w:val="00DC1887"/>
    <w:rsid w:val="00DF092F"/>
    <w:rsid w:val="00DF2AD9"/>
    <w:rsid w:val="00DF74D9"/>
    <w:rsid w:val="00E12680"/>
    <w:rsid w:val="00E151A6"/>
    <w:rsid w:val="00E20462"/>
    <w:rsid w:val="00E21483"/>
    <w:rsid w:val="00E239CA"/>
    <w:rsid w:val="00E306D2"/>
    <w:rsid w:val="00E40651"/>
    <w:rsid w:val="00E415FB"/>
    <w:rsid w:val="00E4286E"/>
    <w:rsid w:val="00E44B9F"/>
    <w:rsid w:val="00E459E9"/>
    <w:rsid w:val="00E46BE6"/>
    <w:rsid w:val="00E51C33"/>
    <w:rsid w:val="00E72CA7"/>
    <w:rsid w:val="00E72EB1"/>
    <w:rsid w:val="00E81C9B"/>
    <w:rsid w:val="00E823BC"/>
    <w:rsid w:val="00E85596"/>
    <w:rsid w:val="00E86AED"/>
    <w:rsid w:val="00E94187"/>
    <w:rsid w:val="00EA19CE"/>
    <w:rsid w:val="00EA1DA0"/>
    <w:rsid w:val="00EB283B"/>
    <w:rsid w:val="00EB2D5F"/>
    <w:rsid w:val="00EB4A6E"/>
    <w:rsid w:val="00EB5B39"/>
    <w:rsid w:val="00EC065C"/>
    <w:rsid w:val="00EC0D73"/>
    <w:rsid w:val="00EC7FC1"/>
    <w:rsid w:val="00ED46F3"/>
    <w:rsid w:val="00ED74EC"/>
    <w:rsid w:val="00EE59E5"/>
    <w:rsid w:val="00EE5CD6"/>
    <w:rsid w:val="00EE5E35"/>
    <w:rsid w:val="00EF1F07"/>
    <w:rsid w:val="00EF32E2"/>
    <w:rsid w:val="00F03180"/>
    <w:rsid w:val="00F0673C"/>
    <w:rsid w:val="00F15E73"/>
    <w:rsid w:val="00F17009"/>
    <w:rsid w:val="00F31E69"/>
    <w:rsid w:val="00F3778E"/>
    <w:rsid w:val="00F40412"/>
    <w:rsid w:val="00F41A8A"/>
    <w:rsid w:val="00F4476D"/>
    <w:rsid w:val="00F5636F"/>
    <w:rsid w:val="00F57360"/>
    <w:rsid w:val="00F62722"/>
    <w:rsid w:val="00F6616F"/>
    <w:rsid w:val="00F66AC5"/>
    <w:rsid w:val="00F8464A"/>
    <w:rsid w:val="00F90B54"/>
    <w:rsid w:val="00F95708"/>
    <w:rsid w:val="00F95FA4"/>
    <w:rsid w:val="00FA01E1"/>
    <w:rsid w:val="00FB6A5B"/>
    <w:rsid w:val="00FC2048"/>
    <w:rsid w:val="00FD0DB3"/>
    <w:rsid w:val="00FD158D"/>
    <w:rsid w:val="00FD3AE9"/>
    <w:rsid w:val="00FE1CC9"/>
    <w:rsid w:val="00FE23D6"/>
    <w:rsid w:val="00FE3EC1"/>
    <w:rsid w:val="00FE5D8F"/>
    <w:rsid w:val="00FF4299"/>
    <w:rsid w:val="00FF5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993099C"/>
  <w15:docId w15:val="{3E15A54C-2AEA-4DD0-BA3D-274C96784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803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212FD"/>
  </w:style>
  <w:style w:type="paragraph" w:styleId="a6">
    <w:name w:val="footer"/>
    <w:basedOn w:val="a"/>
    <w:link w:val="a7"/>
    <w:uiPriority w:val="99"/>
    <w:unhideWhenUsed/>
    <w:rsid w:val="007212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212FD"/>
  </w:style>
  <w:style w:type="paragraph" w:styleId="a8">
    <w:name w:val="Balloon Text"/>
    <w:basedOn w:val="a"/>
    <w:link w:val="a9"/>
    <w:uiPriority w:val="99"/>
    <w:semiHidden/>
    <w:unhideWhenUsed/>
    <w:rsid w:val="003C2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C2B52"/>
    <w:rPr>
      <w:rFonts w:ascii="Segoe UI" w:hAnsi="Segoe UI" w:cs="Segoe UI"/>
      <w:sz w:val="18"/>
      <w:szCs w:val="18"/>
    </w:rPr>
  </w:style>
  <w:style w:type="paragraph" w:customStyle="1" w:styleId="CarChar1CarCharCarCharCarCharCarCharCarCharCarCharCarCharCarCharCarCharCarChar">
    <w:name w:val="Car Char1 Car Char Car Char Car Char Car Char Car Char Car Char Car Char Car Char Car Char Car Char"/>
    <w:basedOn w:val="a"/>
    <w:rsid w:val="007B76A9"/>
    <w:pPr>
      <w:spacing w:line="240" w:lineRule="exact"/>
    </w:pPr>
    <w:rPr>
      <w:rFonts w:ascii="Arial" w:eastAsia="Times New Roman" w:hAnsi="Arial" w:cs="Arial"/>
      <w:sz w:val="20"/>
      <w:szCs w:val="20"/>
      <w:lang w:val="en-US"/>
    </w:rPr>
  </w:style>
  <w:style w:type="character" w:styleId="aa">
    <w:name w:val="Hyperlink"/>
    <w:basedOn w:val="a0"/>
    <w:uiPriority w:val="99"/>
    <w:unhideWhenUsed/>
    <w:rsid w:val="000708F4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0708F4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7707F4"/>
    <w:rPr>
      <w:color w:val="954F72" w:themeColor="followedHyperlink"/>
      <w:u w:val="single"/>
    </w:rPr>
  </w:style>
  <w:style w:type="paragraph" w:styleId="ac">
    <w:name w:val="List Paragraph"/>
    <w:basedOn w:val="a"/>
    <w:uiPriority w:val="34"/>
    <w:qFormat/>
    <w:rsid w:val="00BA66CF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0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9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3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3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3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1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5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9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W:\&#1044;&#1077;&#1083;&#1086;&#1087;&#1088;&#1086;&#1080;&#1079;&#1074;&#1086;&#1076;&#1089;&#1090;&#1074;&#1086;\&#1053;&#1040;&#1044;&#1047;&#1054;&#1056;-&#1042;&#1045;&#1041;\&#1069;&#1083;&#1077;&#1082;&#1090;&#1088;&#1086;&#1085;&#1085;&#1099;&#1077;%20&#1096;&#1072;&#1073;&#1083;&#1086;&#1085;&#1099;\&#1054;&#1057;&#1053;&#1054;&#1042;&#1053;&#1054;&#1049;_&#1057;&#1054;&#1043;&#1051;&#1040;&#1057;&#1054;&#1042;&#1040;&#1053;&#1054;%20+%202%20&#1087;&#1086;&#1076;&#1087;&#1080;&#1089;&#108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2DE92B239458454885D07DEB3AD3B6DF" ma:contentTypeVersion="0" ma:contentTypeDescription="Создание документа." ma:contentTypeScope="" ma:versionID="166d76420d54f92148d85de94ee0f6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36A355-DF64-4A3B-BC1E-C4F0596524A8}">
  <ds:schemaRefs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A24EB894-D3A2-49A9-AAA9-5A6B5EC95C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D9FCD9-1D77-4A72-8267-EA72D7878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4DCD941-C968-4163-8555-5AED264C3B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ОСНОВНОЙ_СОГЛАСОВАНО + 2 подписи</Template>
  <TotalTime>79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Романов Алексей Михайлович</dc:creator>
  <cp:keywords/>
  <dc:description/>
  <cp:lastModifiedBy>Бурокайте Полина Олеговна</cp:lastModifiedBy>
  <cp:revision>4</cp:revision>
  <cp:lastPrinted>2023-01-26T15:20:00Z</cp:lastPrinted>
  <dcterms:created xsi:type="dcterms:W3CDTF">2023-01-26T15:26:00Z</dcterms:created>
  <dcterms:modified xsi:type="dcterms:W3CDTF">2023-01-30T10:55:00Z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0x0101002DE92B239458454885D07DEB3AD3B6DF</vt:lpwstr>
  </property>
</Properties>
</file>