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1F2" w:rsidRDefault="00EC31F2">
      <w:pPr>
        <w:pStyle w:val="Heading1"/>
      </w:pPr>
      <w:r>
        <w:t>Более 100 банков готовы оказать помощь семьям в распоряжении материнским капиталом</w:t>
      </w:r>
    </w:p>
    <w:p w:rsidR="00EC31F2" w:rsidRDefault="00EC31F2"/>
    <w:p w:rsidR="00EC31F2" w:rsidRDefault="00EC31F2">
      <w:pPr>
        <w:pStyle w:val="NormalWeb"/>
        <w:jc w:val="both"/>
      </w:pPr>
      <w:r>
        <w:t>Самое популярное направление использования средств материнского (семейного) капитала у семей Санкт-Петербурга и Ленинградской области –улучшение жилищных условий. Так, из 470 тысяч владельцев сертификатов 249 тысяч пожелали улучшить жилищные условия, из них 177 тысяч – с привлечением кредитных средств.</w:t>
      </w:r>
    </w:p>
    <w:p w:rsidR="00EC31F2" w:rsidRDefault="00EC31F2">
      <w:pPr>
        <w:pStyle w:val="NormalWeb"/>
        <w:jc w:val="both"/>
      </w:pPr>
      <w:r>
        <w:t>Для того чтобы семьи могли распоряжаться материнским капиталом на улучшение жилищных условий непосредственно через кредитную организацию, выдавшую кредит на приобретение или строительство жилья, Пенсионный фонд заключает соглашения об информационном взаимодействии с кредитными организациями.</w:t>
      </w:r>
    </w:p>
    <w:p w:rsidR="00EC31F2" w:rsidRDefault="00EC31F2">
      <w:pPr>
        <w:pStyle w:val="NormalWeb"/>
        <w:jc w:val="both"/>
      </w:pPr>
      <w:r>
        <w:t>Так, владельцы сертификатов могут обратиться в банк, который выдал кредит, и подать заявление о распоряжении средствами материнского капитала на уплату первоначального взноса и (или) погашение основного долга и уплату процентов по кредиту непосредственно в банке. То есть вместо двух обращений – и в банк, и в ПФР – владельцам сертификата достаточно обратиться только в банк.</w:t>
      </w:r>
    </w:p>
    <w:p w:rsidR="00EC31F2" w:rsidRDefault="00EC31F2">
      <w:pPr>
        <w:pStyle w:val="NormalWeb"/>
        <w:jc w:val="both"/>
      </w:pPr>
      <w:r>
        <w:t>Заявления и необходимые документы банки передают в ПФР по электронным каналам связи, что позволяет ускорить перечисление средств материнского капитала. В случае удовлетворения заявлений перечисление денежных средств осуществляется в течение пяти рабочих дней со дня принятия решения об удовлетворении.</w:t>
      </w:r>
    </w:p>
    <w:p w:rsidR="00EC31F2" w:rsidRDefault="00EC31F2">
      <w:pPr>
        <w:pStyle w:val="NormalWeb"/>
        <w:jc w:val="both"/>
      </w:pPr>
      <w:r>
        <w:t xml:space="preserve">Более подробно ознакомиться с информацией о том, как распорядиться материнским капиталом на улучшение жилищных условий, можно по ссылке </w:t>
      </w:r>
      <w:hyperlink r:id="rId7" w:history="1">
        <w:r>
          <w:rPr>
            <w:rStyle w:val="Hyperlink"/>
          </w:rPr>
          <w:t>https://pfr.gov.ru/grazhdanam/msk/msk_housing/.</w:t>
        </w:r>
      </w:hyperlink>
    </w:p>
    <w:p w:rsidR="00EC31F2" w:rsidRDefault="00EC31F2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lang w:eastAsia="en-US"/>
        </w:rPr>
      </w:pPr>
    </w:p>
    <w:p w:rsidR="00EC31F2" w:rsidRDefault="00EC31F2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lang w:eastAsia="en-US"/>
        </w:rPr>
      </w:pPr>
    </w:p>
    <w:p w:rsidR="00EC31F2" w:rsidRDefault="00EC31F2">
      <w:r>
        <w:rPr>
          <w:rFonts w:ascii="Arial" w:hAnsi="Arial" w:cs="Arial"/>
          <w:color w:val="000000"/>
          <w:sz w:val="20"/>
          <w:szCs w:val="20"/>
          <w:lang w:eastAsia="en-US"/>
        </w:rPr>
        <w:t>ПРЕСС</w:t>
      </w:r>
      <w:r>
        <w:rPr>
          <w:rFonts w:ascii="Helv" w:hAnsi="Helv" w:cs="Helv"/>
          <w:color w:val="000000"/>
          <w:sz w:val="20"/>
          <w:szCs w:val="20"/>
          <w:lang w:eastAsia="en-US"/>
        </w:rPr>
        <w:t>-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СЛУЖБА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ОПФР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ПО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СПБ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И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ЛО</w:t>
      </w:r>
    </w:p>
    <w:sectPr w:rsidR="00EC31F2" w:rsidSect="00767476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1F2" w:rsidRDefault="00EC31F2">
      <w:r>
        <w:separator/>
      </w:r>
    </w:p>
  </w:endnote>
  <w:endnote w:type="continuationSeparator" w:id="1">
    <w:p w:rsidR="00EC31F2" w:rsidRDefault="00EC3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1F2" w:rsidRDefault="00EC31F2">
      <w:r>
        <w:separator/>
      </w:r>
    </w:p>
  </w:footnote>
  <w:footnote w:type="continuationSeparator" w:id="1">
    <w:p w:rsidR="00EC31F2" w:rsidRDefault="00EC31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949AF8"/>
    <w:lvl w:ilvl="0">
      <w:numFmt w:val="bullet"/>
      <w:lvlText w:val="*"/>
      <w:lvlJc w:val="left"/>
    </w:lvl>
  </w:abstractNum>
  <w:abstractNum w:abstractNumId="1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sz w:val="22"/>
          <w:szCs w:val="22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7476"/>
    <w:rsid w:val="002A1C90"/>
    <w:rsid w:val="003E23E1"/>
    <w:rsid w:val="00501959"/>
    <w:rsid w:val="00767476"/>
    <w:rsid w:val="00BC2AE6"/>
    <w:rsid w:val="00EC3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476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7674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6747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DefaultParagraphFont"/>
    <w:uiPriority w:val="99"/>
    <w:rsid w:val="00767476"/>
  </w:style>
  <w:style w:type="paragraph" w:styleId="NormalWeb">
    <w:name w:val="Normal (Web)"/>
    <w:basedOn w:val="Normal"/>
    <w:uiPriority w:val="99"/>
    <w:rsid w:val="00767476"/>
    <w:pPr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767476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767476"/>
    <w:rPr>
      <w:b/>
      <w:bCs/>
    </w:rPr>
  </w:style>
  <w:style w:type="character" w:styleId="Emphasis">
    <w:name w:val="Emphasis"/>
    <w:basedOn w:val="DefaultParagraphFont"/>
    <w:uiPriority w:val="99"/>
    <w:qFormat/>
    <w:rsid w:val="00767476"/>
    <w:rPr>
      <w:i/>
      <w:iCs/>
    </w:rPr>
  </w:style>
  <w:style w:type="paragraph" w:styleId="ListParagraph">
    <w:name w:val="List Paragraph"/>
    <w:basedOn w:val="Normal"/>
    <w:uiPriority w:val="99"/>
    <w:qFormat/>
    <w:rsid w:val="0076747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7674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7476"/>
    <w:rPr>
      <w:rFonts w:ascii="Tahoma" w:hAnsi="Tahoma" w:cs="Tahoma"/>
      <w:sz w:val="16"/>
      <w:szCs w:val="16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BC2AE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C5730"/>
    <w:rPr>
      <w:rFonts w:ascii="Times New Roman" w:eastAsia="Times New Roman" w:hAnsi="Times New Roman"/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92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92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92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9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2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9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9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2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9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2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92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9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9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2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9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92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92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92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92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92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9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fr.gov.ru/grazhdanam/msk/msk_hous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244</Words>
  <Characters>1393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Более 100 банков готовы оказать помощь семьям в распоряжении материнским капиталом</dc:title>
  <dc:subject/>
  <dc:creator>057DurovaEI</dc:creator>
  <cp:keywords/>
  <dc:description/>
  <cp:lastModifiedBy>057052-0800</cp:lastModifiedBy>
  <cp:revision>2</cp:revision>
  <dcterms:created xsi:type="dcterms:W3CDTF">2022-04-22T05:39:00Z</dcterms:created>
  <dcterms:modified xsi:type="dcterms:W3CDTF">2022-04-22T05:39:00Z</dcterms:modified>
</cp:coreProperties>
</file>